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54F1" w:rsidRDefault="00F43A55" w:rsidP="00F35163">
      <w:r>
        <w:rPr>
          <w:noProof/>
        </w:rPr>
        <mc:AlternateContent>
          <mc:Choice Requires="wps">
            <w:drawing>
              <wp:anchor distT="45720" distB="45720" distL="114300" distR="114300" simplePos="0" relativeHeight="251502592" behindDoc="0" locked="0" layoutInCell="1" allowOverlap="1" wp14:anchorId="22DC4795" wp14:editId="77B2F4FE">
                <wp:simplePos x="0" y="0"/>
                <wp:positionH relativeFrom="column">
                  <wp:posOffset>-114300</wp:posOffset>
                </wp:positionH>
                <wp:positionV relativeFrom="page">
                  <wp:posOffset>38100</wp:posOffset>
                </wp:positionV>
                <wp:extent cx="6191250" cy="92329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923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553" w:rsidRPr="00CD4553" w:rsidRDefault="00CD0D8A" w:rsidP="00CD4553">
                            <w:pPr>
                              <w:pStyle w:val="Heading1"/>
                              <w:pBdr>
                                <w:bottom w:val="none" w:sz="0" w:space="0" w:color="auto"/>
                              </w:pBdr>
                              <w:rPr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C00000"/>
                                <w:sz w:val="48"/>
                                <w:szCs w:val="48"/>
                              </w:rPr>
                              <w:t xml:space="preserve">Office of Head Start Grant Review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type w14:anchorId="22DC47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pt;margin-top:3pt;width:487.5pt;height:72.7pt;z-index:25150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" filled="f" stroked="f">
                <v:textbox>
                  <w:txbxContent>
                    <w:p w:rsidR="00CD4553" w:rsidRPr="00CD4553" w:rsidRDefault="00CD0D8A" w:rsidP="00CD4553">
                      <w:pPr>
                        <w:pStyle w:val="Heading1"/>
                        <w:pBdr>
                          <w:bottom w:val="none" w:sz="0" w:space="0" w:color="auto"/>
                        </w:pBdr>
                        <w:rPr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color w:val="C00000"/>
                          <w:sz w:val="48"/>
                          <w:szCs w:val="48"/>
                        </w:rPr>
                        <w:t xml:space="preserve">Office of Head Start Grant Review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-511810</wp:posOffset>
            </wp:positionV>
            <wp:extent cx="7795705" cy="961970"/>
            <wp:effectExtent l="0" t="0" r="0" b="0"/>
            <wp:wrapNone/>
            <wp:docPr id="6" name="Picture 6" descr="C:\Users\JeffO\Desktop\DANYA\FY18 Grants Management Reviewer Training\HS_FY18 Grants Management _010418\Word files\HS_FY18 Grants Management _2018_0323_-!-- Generator- Adobe Illustrator 21.1.0, SVG Export Plug-In  --- copy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ffO\Desktop\DANYA\FY18 Grants Management Reviewer Training\HS_FY18 Grants Management _010418\Word files\HS_FY18 Grants Management _2018_0323_-!-- Generator- Adobe Illustrator 21.1.0, SVG Export Plug-In  --- copy 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5705" cy="9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5163" w:rsidRDefault="00F35163" w:rsidP="00F35163"/>
    <w:p w:rsidR="004F0625" w:rsidRPr="004F0625" w:rsidRDefault="00CD0D8A" w:rsidP="004F0625">
      <w:pPr>
        <w:pStyle w:val="Heading2"/>
      </w:pPr>
      <w:r>
        <w:t xml:space="preserve">Panel Meeting Schedule </w:t>
      </w:r>
    </w:p>
    <w:p w:rsidR="004F0625" w:rsidRDefault="00CD0D8A" w:rsidP="004F0625">
      <w:r>
        <w:t>Please complete y</w:t>
      </w:r>
      <w:r w:rsidR="00FB17CD">
        <w:t>our Panels Meeting Schedule by 12:00 p</w:t>
      </w:r>
      <w:r>
        <w:t>.m. (</w:t>
      </w:r>
      <w:r w:rsidR="00CD73AB">
        <w:t>ES</w:t>
      </w:r>
      <w:r>
        <w:t xml:space="preserve">T) on Monday. To submit the Panel Meeting Schedule email your Federal </w:t>
      </w:r>
      <w:r w:rsidR="008C3B5E">
        <w:t>Review Director</w:t>
      </w:r>
      <w:r>
        <w:t xml:space="preserve"> directly and Azurdee Lancaster at </w:t>
      </w:r>
      <w:hyperlink r:id="rId12" w:history="1">
        <w:r w:rsidRPr="000C3DA7">
          <w:rPr>
            <w:rStyle w:val="Hyperlink"/>
          </w:rPr>
          <w:t>OHS@ReviewOps.org</w:t>
        </w:r>
      </w:hyperlink>
      <w:r>
        <w:t xml:space="preserve">. </w:t>
      </w:r>
    </w:p>
    <w:tbl>
      <w:tblPr>
        <w:tblpPr w:leftFromText="180" w:rightFromText="180" w:vertAnchor="text" w:horzAnchor="margin" w:tblpXSpec="center" w:tblpY="312"/>
        <w:tblW w:w="10440" w:type="dxa"/>
        <w:tblCellSpacing w:w="20" w:type="dxa"/>
        <w:tblBorders>
          <w:top w:val="outset" w:sz="8" w:space="0" w:color="365F91"/>
          <w:left w:val="outset" w:sz="8" w:space="0" w:color="365F91"/>
          <w:bottom w:val="outset" w:sz="8" w:space="0" w:color="365F91"/>
          <w:right w:val="outset" w:sz="8" w:space="0" w:color="365F91"/>
          <w:insideH w:val="outset" w:sz="8" w:space="0" w:color="365F91"/>
          <w:insideV w:val="outset" w:sz="8" w:space="0" w:color="365F91"/>
        </w:tblBorders>
        <w:tblLook w:val="04A0" w:firstRow="1" w:lastRow="0" w:firstColumn="1" w:lastColumn="0" w:noHBand="0" w:noVBand="1"/>
      </w:tblPr>
      <w:tblGrid>
        <w:gridCol w:w="3060"/>
        <w:gridCol w:w="3510"/>
        <w:gridCol w:w="3870"/>
      </w:tblGrid>
      <w:tr w:rsidR="00CD0D8A" w:rsidRPr="00CD0D8A" w:rsidTr="00CD0D8A">
        <w:trPr>
          <w:trHeight w:hRule="exact" w:val="737"/>
          <w:tblCellSpacing w:w="20" w:type="dxa"/>
        </w:trPr>
        <w:tc>
          <w:tcPr>
            <w:tcW w:w="3000" w:type="dxa"/>
            <w:shd w:val="clear" w:color="auto" w:fill="C6D9F1"/>
            <w:vAlign w:val="center"/>
          </w:tcPr>
          <w:p w:rsidR="00CD0D8A" w:rsidRPr="00CD0D8A" w:rsidRDefault="00CD0D8A" w:rsidP="00CD0D8A">
            <w:pPr>
              <w:pStyle w:val="PlainText"/>
              <w:tabs>
                <w:tab w:val="left" w:pos="180"/>
                <w:tab w:val="left" w:pos="360"/>
                <w:tab w:val="left" w:pos="1260"/>
                <w:tab w:val="left" w:pos="6480"/>
                <w:tab w:val="center" w:pos="10440"/>
              </w:tabs>
              <w:jc w:val="center"/>
              <w:rPr>
                <w:rFonts w:ascii="Open Sans" w:eastAsia="MS Mincho" w:hAnsi="Open Sans" w:cs="Open Sans"/>
                <w:b/>
                <w:sz w:val="24"/>
                <w:lang w:val="en-US"/>
              </w:rPr>
            </w:pPr>
            <w:r w:rsidRPr="00CD0D8A">
              <w:rPr>
                <w:rFonts w:ascii="Open Sans" w:eastAsia="MS Mincho" w:hAnsi="Open Sans" w:cs="Open Sans"/>
                <w:b/>
                <w:sz w:val="24"/>
                <w:lang w:val="en-US"/>
              </w:rPr>
              <w:t>Date</w:t>
            </w:r>
          </w:p>
        </w:tc>
        <w:tc>
          <w:tcPr>
            <w:tcW w:w="3470" w:type="dxa"/>
            <w:shd w:val="clear" w:color="auto" w:fill="C6D9F1"/>
            <w:vAlign w:val="center"/>
          </w:tcPr>
          <w:p w:rsidR="00CD0D8A" w:rsidRPr="00CD0D8A" w:rsidRDefault="00CD0D8A" w:rsidP="00CD0D8A">
            <w:pPr>
              <w:pStyle w:val="PlainText"/>
              <w:tabs>
                <w:tab w:val="left" w:pos="180"/>
                <w:tab w:val="left" w:pos="360"/>
                <w:tab w:val="left" w:pos="1260"/>
                <w:tab w:val="left" w:pos="3740"/>
                <w:tab w:val="left" w:pos="6480"/>
                <w:tab w:val="center" w:pos="10440"/>
              </w:tabs>
              <w:jc w:val="center"/>
              <w:rPr>
                <w:rFonts w:ascii="Open Sans" w:eastAsia="MS Mincho" w:hAnsi="Open Sans" w:cs="Open Sans"/>
                <w:b/>
                <w:sz w:val="24"/>
                <w:lang w:val="en-US" w:eastAsia="en-US"/>
              </w:rPr>
            </w:pPr>
            <w:r w:rsidRPr="00CD0D8A">
              <w:rPr>
                <w:rFonts w:ascii="Open Sans" w:eastAsia="MS Mincho" w:hAnsi="Open Sans" w:cs="Open Sans"/>
                <w:b/>
                <w:sz w:val="24"/>
                <w:lang w:val="en-US" w:eastAsia="en-US"/>
              </w:rPr>
              <w:t>Panel Meeting Time(s)</w:t>
            </w:r>
          </w:p>
        </w:tc>
        <w:tc>
          <w:tcPr>
            <w:tcW w:w="3810" w:type="dxa"/>
            <w:shd w:val="clear" w:color="auto" w:fill="C6D9F1"/>
            <w:vAlign w:val="center"/>
          </w:tcPr>
          <w:p w:rsidR="00CD0D8A" w:rsidRPr="00CD0D8A" w:rsidRDefault="00CD0D8A" w:rsidP="00CD0D8A">
            <w:pPr>
              <w:pStyle w:val="PlainText"/>
              <w:tabs>
                <w:tab w:val="left" w:pos="180"/>
                <w:tab w:val="left" w:pos="360"/>
                <w:tab w:val="left" w:pos="1260"/>
                <w:tab w:val="left" w:pos="3060"/>
                <w:tab w:val="left" w:pos="5760"/>
                <w:tab w:val="center" w:pos="10440"/>
              </w:tabs>
              <w:ind w:left="96"/>
              <w:jc w:val="center"/>
              <w:rPr>
                <w:rFonts w:ascii="Open Sans" w:eastAsia="MS Mincho" w:hAnsi="Open Sans" w:cs="Open Sans"/>
                <w:b/>
                <w:sz w:val="24"/>
                <w:lang w:val="en-US" w:eastAsia="en-US"/>
              </w:rPr>
            </w:pPr>
            <w:r w:rsidRPr="00CD0D8A">
              <w:rPr>
                <w:rFonts w:ascii="Open Sans" w:eastAsia="MS Mincho" w:hAnsi="Open Sans" w:cs="Open Sans"/>
                <w:b/>
                <w:sz w:val="24"/>
                <w:lang w:val="en-US" w:eastAsia="en-US"/>
              </w:rPr>
              <w:t>Application Number(s)</w:t>
            </w:r>
          </w:p>
        </w:tc>
      </w:tr>
      <w:tr w:rsidR="00CD0D8A" w:rsidRPr="00CD0D8A" w:rsidTr="00CD0D8A">
        <w:trPr>
          <w:trHeight w:hRule="exact" w:val="504"/>
          <w:tblCellSpacing w:w="20" w:type="dxa"/>
        </w:trPr>
        <w:tc>
          <w:tcPr>
            <w:tcW w:w="3000" w:type="dxa"/>
            <w:vAlign w:val="center"/>
          </w:tcPr>
          <w:p w:rsidR="00CD0D8A" w:rsidRPr="00CD0D8A" w:rsidRDefault="00CD0D8A" w:rsidP="00CD0D8A">
            <w:pPr>
              <w:pStyle w:val="PlainText"/>
              <w:tabs>
                <w:tab w:val="left" w:pos="180"/>
                <w:tab w:val="left" w:pos="360"/>
                <w:tab w:val="left" w:pos="1260"/>
                <w:tab w:val="left" w:pos="3740"/>
                <w:tab w:val="left" w:pos="6480"/>
                <w:tab w:val="center" w:pos="10440"/>
              </w:tabs>
              <w:rPr>
                <w:rFonts w:ascii="Open Sans" w:eastAsia="MS Mincho" w:hAnsi="Open Sans" w:cs="Open Sans"/>
                <w:sz w:val="22"/>
                <w:lang w:val="en-US" w:eastAsia="en-US"/>
              </w:rPr>
            </w:pPr>
            <w:r w:rsidRPr="00CD0D8A">
              <w:rPr>
                <w:rFonts w:ascii="Open Sans" w:eastAsia="MS Mincho" w:hAnsi="Open Sans" w:cs="Open Sans"/>
                <w:sz w:val="22"/>
                <w:lang w:val="en-US" w:eastAsia="en-US"/>
              </w:rPr>
              <w:t>Monday</w:t>
            </w:r>
          </w:p>
        </w:tc>
        <w:tc>
          <w:tcPr>
            <w:tcW w:w="3470" w:type="dxa"/>
            <w:vAlign w:val="center"/>
          </w:tcPr>
          <w:p w:rsidR="00CD0D8A" w:rsidRPr="00CD0D8A" w:rsidRDefault="00CD0D8A" w:rsidP="00CD0D8A">
            <w:pPr>
              <w:pStyle w:val="PlainText"/>
              <w:tabs>
                <w:tab w:val="left" w:pos="180"/>
                <w:tab w:val="left" w:pos="360"/>
                <w:tab w:val="left" w:pos="1260"/>
                <w:tab w:val="left" w:pos="3740"/>
                <w:tab w:val="left" w:pos="6480"/>
                <w:tab w:val="center" w:pos="10440"/>
              </w:tabs>
              <w:jc w:val="center"/>
              <w:rPr>
                <w:rFonts w:ascii="Open Sans" w:eastAsia="MS Mincho" w:hAnsi="Open Sans" w:cs="Open Sans"/>
                <w:sz w:val="22"/>
                <w:lang w:val="en-US" w:eastAsia="en-US"/>
              </w:rPr>
            </w:pPr>
          </w:p>
        </w:tc>
        <w:tc>
          <w:tcPr>
            <w:tcW w:w="3810" w:type="dxa"/>
            <w:vAlign w:val="center"/>
          </w:tcPr>
          <w:p w:rsidR="00CD0D8A" w:rsidRPr="00CD0D8A" w:rsidRDefault="00CD0D8A" w:rsidP="00CD0D8A">
            <w:pPr>
              <w:pStyle w:val="PlainText"/>
              <w:tabs>
                <w:tab w:val="left" w:pos="180"/>
                <w:tab w:val="left" w:pos="360"/>
                <w:tab w:val="left" w:pos="1260"/>
                <w:tab w:val="left" w:pos="3060"/>
                <w:tab w:val="left" w:pos="5760"/>
                <w:tab w:val="center" w:pos="10440"/>
              </w:tabs>
              <w:ind w:left="96"/>
              <w:jc w:val="center"/>
              <w:rPr>
                <w:rFonts w:ascii="Open Sans" w:eastAsia="MS Mincho" w:hAnsi="Open Sans" w:cs="Open Sans"/>
                <w:sz w:val="22"/>
                <w:lang w:val="en-US" w:eastAsia="en-US"/>
              </w:rPr>
            </w:pPr>
          </w:p>
        </w:tc>
      </w:tr>
      <w:tr w:rsidR="00CD0D8A" w:rsidRPr="00CD0D8A" w:rsidTr="00CD0D8A">
        <w:trPr>
          <w:trHeight w:hRule="exact" w:val="504"/>
          <w:tblCellSpacing w:w="20" w:type="dxa"/>
        </w:trPr>
        <w:tc>
          <w:tcPr>
            <w:tcW w:w="3000" w:type="dxa"/>
            <w:vAlign w:val="center"/>
          </w:tcPr>
          <w:p w:rsidR="00CD0D8A" w:rsidRPr="00CD0D8A" w:rsidRDefault="00CD0D8A" w:rsidP="00CD0D8A">
            <w:pPr>
              <w:pStyle w:val="PlainText"/>
              <w:tabs>
                <w:tab w:val="left" w:pos="180"/>
                <w:tab w:val="left" w:pos="360"/>
                <w:tab w:val="left" w:pos="1260"/>
                <w:tab w:val="left" w:pos="3740"/>
                <w:tab w:val="left" w:pos="6480"/>
                <w:tab w:val="center" w:pos="10440"/>
              </w:tabs>
              <w:rPr>
                <w:rFonts w:ascii="Open Sans" w:eastAsia="MS Mincho" w:hAnsi="Open Sans" w:cs="Open Sans"/>
                <w:sz w:val="22"/>
                <w:lang w:val="en-US" w:eastAsia="en-US"/>
              </w:rPr>
            </w:pPr>
            <w:r w:rsidRPr="00CD0D8A">
              <w:rPr>
                <w:rFonts w:ascii="Open Sans" w:eastAsia="MS Mincho" w:hAnsi="Open Sans" w:cs="Open Sans"/>
                <w:sz w:val="22"/>
                <w:lang w:val="en-US" w:eastAsia="en-US"/>
              </w:rPr>
              <w:t>Tuesday</w:t>
            </w:r>
          </w:p>
        </w:tc>
        <w:tc>
          <w:tcPr>
            <w:tcW w:w="3470" w:type="dxa"/>
            <w:vAlign w:val="center"/>
          </w:tcPr>
          <w:p w:rsidR="00CD0D8A" w:rsidRPr="00CD0D8A" w:rsidRDefault="00CD0D8A" w:rsidP="00CD0D8A">
            <w:pPr>
              <w:pStyle w:val="PlainText"/>
              <w:tabs>
                <w:tab w:val="left" w:pos="180"/>
                <w:tab w:val="left" w:pos="360"/>
                <w:tab w:val="left" w:pos="1260"/>
                <w:tab w:val="left" w:pos="3740"/>
                <w:tab w:val="left" w:pos="6480"/>
                <w:tab w:val="center" w:pos="10440"/>
              </w:tabs>
              <w:jc w:val="center"/>
              <w:rPr>
                <w:rFonts w:ascii="Open Sans" w:eastAsia="MS Mincho" w:hAnsi="Open Sans" w:cs="Open Sans"/>
                <w:sz w:val="22"/>
                <w:lang w:val="en-US" w:eastAsia="en-US"/>
              </w:rPr>
            </w:pPr>
          </w:p>
        </w:tc>
        <w:tc>
          <w:tcPr>
            <w:tcW w:w="3810" w:type="dxa"/>
            <w:vAlign w:val="center"/>
          </w:tcPr>
          <w:p w:rsidR="00CD0D8A" w:rsidRPr="00CD0D8A" w:rsidRDefault="00CD0D8A" w:rsidP="00CD0D8A">
            <w:pPr>
              <w:pStyle w:val="PlainText"/>
              <w:tabs>
                <w:tab w:val="left" w:pos="180"/>
                <w:tab w:val="left" w:pos="360"/>
                <w:tab w:val="left" w:pos="1260"/>
                <w:tab w:val="left" w:pos="3740"/>
                <w:tab w:val="left" w:pos="6480"/>
                <w:tab w:val="center" w:pos="10440"/>
              </w:tabs>
              <w:ind w:left="96"/>
              <w:jc w:val="center"/>
              <w:rPr>
                <w:rFonts w:ascii="Open Sans" w:eastAsia="MS Mincho" w:hAnsi="Open Sans" w:cs="Open Sans"/>
                <w:sz w:val="22"/>
                <w:lang w:val="en-US" w:eastAsia="en-US"/>
              </w:rPr>
            </w:pPr>
          </w:p>
        </w:tc>
      </w:tr>
      <w:tr w:rsidR="00CD0D8A" w:rsidRPr="00CD0D8A" w:rsidTr="00CD0D8A">
        <w:trPr>
          <w:trHeight w:hRule="exact" w:val="504"/>
          <w:tblCellSpacing w:w="20" w:type="dxa"/>
        </w:trPr>
        <w:tc>
          <w:tcPr>
            <w:tcW w:w="3000" w:type="dxa"/>
            <w:vAlign w:val="center"/>
          </w:tcPr>
          <w:p w:rsidR="00CD0D8A" w:rsidRPr="00CD0D8A" w:rsidRDefault="00CD0D8A" w:rsidP="00CD0D8A">
            <w:pPr>
              <w:pStyle w:val="PlainText"/>
              <w:tabs>
                <w:tab w:val="left" w:pos="180"/>
                <w:tab w:val="left" w:pos="360"/>
                <w:tab w:val="left" w:pos="1260"/>
                <w:tab w:val="left" w:pos="3740"/>
                <w:tab w:val="left" w:pos="6480"/>
                <w:tab w:val="center" w:pos="10440"/>
              </w:tabs>
              <w:rPr>
                <w:rFonts w:ascii="Open Sans" w:eastAsia="MS Mincho" w:hAnsi="Open Sans" w:cs="Open Sans"/>
                <w:sz w:val="22"/>
                <w:lang w:val="en-US" w:eastAsia="en-US"/>
              </w:rPr>
            </w:pPr>
            <w:r w:rsidRPr="00CD0D8A">
              <w:rPr>
                <w:rFonts w:ascii="Open Sans" w:eastAsia="MS Mincho" w:hAnsi="Open Sans" w:cs="Open Sans"/>
                <w:sz w:val="22"/>
                <w:lang w:val="en-US" w:eastAsia="en-US"/>
              </w:rPr>
              <w:t>Wednesday</w:t>
            </w:r>
          </w:p>
        </w:tc>
        <w:tc>
          <w:tcPr>
            <w:tcW w:w="3470" w:type="dxa"/>
            <w:vAlign w:val="center"/>
          </w:tcPr>
          <w:p w:rsidR="00CD0D8A" w:rsidRPr="00CD0D8A" w:rsidRDefault="00CD0D8A" w:rsidP="00CD0D8A">
            <w:pPr>
              <w:pStyle w:val="PlainText"/>
              <w:tabs>
                <w:tab w:val="left" w:pos="180"/>
                <w:tab w:val="left" w:pos="360"/>
                <w:tab w:val="left" w:pos="1260"/>
                <w:tab w:val="left" w:pos="3740"/>
                <w:tab w:val="left" w:pos="6480"/>
                <w:tab w:val="center" w:pos="10440"/>
              </w:tabs>
              <w:jc w:val="center"/>
              <w:rPr>
                <w:rFonts w:ascii="Open Sans" w:eastAsia="MS Mincho" w:hAnsi="Open Sans" w:cs="Open Sans"/>
                <w:sz w:val="22"/>
                <w:lang w:val="en-US" w:eastAsia="en-US"/>
              </w:rPr>
            </w:pPr>
          </w:p>
        </w:tc>
        <w:tc>
          <w:tcPr>
            <w:tcW w:w="3810" w:type="dxa"/>
            <w:vAlign w:val="center"/>
          </w:tcPr>
          <w:p w:rsidR="00CD0D8A" w:rsidRPr="00CD0D8A" w:rsidRDefault="00CD0D8A" w:rsidP="00CD0D8A">
            <w:pPr>
              <w:pStyle w:val="PlainText"/>
              <w:tabs>
                <w:tab w:val="left" w:pos="180"/>
                <w:tab w:val="left" w:pos="360"/>
                <w:tab w:val="left" w:pos="1260"/>
                <w:tab w:val="left" w:pos="3740"/>
                <w:tab w:val="left" w:pos="6480"/>
                <w:tab w:val="center" w:pos="10440"/>
              </w:tabs>
              <w:ind w:left="96"/>
              <w:jc w:val="center"/>
              <w:rPr>
                <w:rFonts w:ascii="Open Sans" w:eastAsia="MS Mincho" w:hAnsi="Open Sans" w:cs="Open Sans"/>
                <w:sz w:val="22"/>
                <w:lang w:val="en-US" w:eastAsia="en-US"/>
              </w:rPr>
            </w:pPr>
          </w:p>
        </w:tc>
      </w:tr>
      <w:tr w:rsidR="00CD0D8A" w:rsidRPr="00CD0D8A" w:rsidTr="00CD0D8A">
        <w:trPr>
          <w:trHeight w:hRule="exact" w:val="504"/>
          <w:tblCellSpacing w:w="20" w:type="dxa"/>
        </w:trPr>
        <w:tc>
          <w:tcPr>
            <w:tcW w:w="3000" w:type="dxa"/>
            <w:vAlign w:val="center"/>
          </w:tcPr>
          <w:p w:rsidR="00CD0D8A" w:rsidRPr="00CD0D8A" w:rsidRDefault="00CD0D8A" w:rsidP="00CD0D8A">
            <w:pPr>
              <w:pStyle w:val="PlainText"/>
              <w:tabs>
                <w:tab w:val="left" w:pos="180"/>
                <w:tab w:val="left" w:pos="360"/>
                <w:tab w:val="left" w:pos="1260"/>
                <w:tab w:val="left" w:pos="3740"/>
                <w:tab w:val="left" w:pos="6480"/>
                <w:tab w:val="center" w:pos="10440"/>
              </w:tabs>
              <w:rPr>
                <w:rFonts w:ascii="Open Sans" w:eastAsia="MS Mincho" w:hAnsi="Open Sans" w:cs="Open Sans"/>
                <w:sz w:val="22"/>
                <w:lang w:val="en-US" w:eastAsia="en-US"/>
              </w:rPr>
            </w:pPr>
            <w:r w:rsidRPr="00CD0D8A">
              <w:rPr>
                <w:rFonts w:ascii="Open Sans" w:eastAsia="MS Mincho" w:hAnsi="Open Sans" w:cs="Open Sans"/>
                <w:sz w:val="22"/>
                <w:lang w:val="en-US" w:eastAsia="en-US"/>
              </w:rPr>
              <w:t>Thursday</w:t>
            </w:r>
          </w:p>
        </w:tc>
        <w:tc>
          <w:tcPr>
            <w:tcW w:w="3470" w:type="dxa"/>
            <w:vAlign w:val="center"/>
          </w:tcPr>
          <w:p w:rsidR="00CD0D8A" w:rsidRPr="00CD0D8A" w:rsidRDefault="00CD0D8A" w:rsidP="00CD0D8A">
            <w:pPr>
              <w:pStyle w:val="PlainText"/>
              <w:tabs>
                <w:tab w:val="left" w:pos="180"/>
                <w:tab w:val="left" w:pos="360"/>
                <w:tab w:val="left" w:pos="1260"/>
                <w:tab w:val="left" w:pos="3740"/>
                <w:tab w:val="left" w:pos="6480"/>
                <w:tab w:val="center" w:pos="10440"/>
              </w:tabs>
              <w:jc w:val="center"/>
              <w:rPr>
                <w:rFonts w:ascii="Open Sans" w:eastAsia="MS Mincho" w:hAnsi="Open Sans" w:cs="Open Sans"/>
                <w:sz w:val="22"/>
                <w:lang w:val="en-US" w:eastAsia="en-US"/>
              </w:rPr>
            </w:pPr>
          </w:p>
        </w:tc>
        <w:tc>
          <w:tcPr>
            <w:tcW w:w="3810" w:type="dxa"/>
            <w:vAlign w:val="center"/>
          </w:tcPr>
          <w:p w:rsidR="00CD0D8A" w:rsidRPr="00CD0D8A" w:rsidRDefault="00CD0D8A" w:rsidP="00CD0D8A">
            <w:pPr>
              <w:pStyle w:val="PlainText"/>
              <w:tabs>
                <w:tab w:val="left" w:pos="180"/>
                <w:tab w:val="left" w:pos="360"/>
                <w:tab w:val="left" w:pos="1260"/>
                <w:tab w:val="left" w:pos="3740"/>
                <w:tab w:val="left" w:pos="6480"/>
                <w:tab w:val="center" w:pos="10440"/>
              </w:tabs>
              <w:ind w:left="96"/>
              <w:jc w:val="center"/>
              <w:rPr>
                <w:rFonts w:ascii="Open Sans" w:eastAsia="MS Mincho" w:hAnsi="Open Sans" w:cs="Open Sans"/>
                <w:sz w:val="22"/>
                <w:lang w:val="en-US" w:eastAsia="en-US"/>
              </w:rPr>
            </w:pPr>
          </w:p>
        </w:tc>
      </w:tr>
      <w:tr w:rsidR="00CD0D8A" w:rsidRPr="00CD0D8A" w:rsidTr="00CD0D8A">
        <w:trPr>
          <w:trHeight w:hRule="exact" w:val="504"/>
          <w:tblCellSpacing w:w="20" w:type="dxa"/>
        </w:trPr>
        <w:tc>
          <w:tcPr>
            <w:tcW w:w="3000" w:type="dxa"/>
            <w:vAlign w:val="center"/>
          </w:tcPr>
          <w:p w:rsidR="00CD0D8A" w:rsidRPr="00CD0D8A" w:rsidRDefault="00CD0D8A" w:rsidP="00CD0D8A">
            <w:pPr>
              <w:pStyle w:val="PlainText"/>
              <w:tabs>
                <w:tab w:val="left" w:pos="180"/>
                <w:tab w:val="left" w:pos="360"/>
                <w:tab w:val="left" w:pos="1260"/>
                <w:tab w:val="left" w:pos="3740"/>
                <w:tab w:val="left" w:pos="6480"/>
                <w:tab w:val="center" w:pos="10440"/>
              </w:tabs>
              <w:rPr>
                <w:rFonts w:ascii="Open Sans" w:eastAsia="MS Mincho" w:hAnsi="Open Sans" w:cs="Open Sans"/>
                <w:b/>
                <w:sz w:val="22"/>
                <w:lang w:val="en-US" w:eastAsia="en-US"/>
              </w:rPr>
            </w:pPr>
            <w:r w:rsidRPr="00CD0D8A">
              <w:rPr>
                <w:rFonts w:ascii="Open Sans" w:eastAsia="MS Mincho" w:hAnsi="Open Sans" w:cs="Open Sans"/>
                <w:sz w:val="22"/>
                <w:lang w:val="en-US" w:eastAsia="en-US"/>
              </w:rPr>
              <w:t>Friday</w:t>
            </w:r>
          </w:p>
        </w:tc>
        <w:tc>
          <w:tcPr>
            <w:tcW w:w="3470" w:type="dxa"/>
            <w:vAlign w:val="center"/>
          </w:tcPr>
          <w:p w:rsidR="00CD0D8A" w:rsidRPr="00CD0D8A" w:rsidRDefault="00CD0D8A" w:rsidP="00CD0D8A">
            <w:pPr>
              <w:pStyle w:val="PlainText"/>
              <w:tabs>
                <w:tab w:val="left" w:pos="180"/>
                <w:tab w:val="left" w:pos="360"/>
                <w:tab w:val="left" w:pos="1260"/>
                <w:tab w:val="left" w:pos="3740"/>
                <w:tab w:val="left" w:pos="6480"/>
                <w:tab w:val="center" w:pos="10440"/>
              </w:tabs>
              <w:jc w:val="center"/>
              <w:rPr>
                <w:rFonts w:ascii="Open Sans" w:eastAsia="MS Mincho" w:hAnsi="Open Sans" w:cs="Open Sans"/>
                <w:sz w:val="22"/>
                <w:lang w:val="en-US" w:eastAsia="en-US"/>
              </w:rPr>
            </w:pPr>
          </w:p>
        </w:tc>
        <w:tc>
          <w:tcPr>
            <w:tcW w:w="3810" w:type="dxa"/>
            <w:vAlign w:val="center"/>
          </w:tcPr>
          <w:p w:rsidR="00CD0D8A" w:rsidRPr="00CD0D8A" w:rsidRDefault="00CD0D8A" w:rsidP="00CD0D8A">
            <w:pPr>
              <w:pStyle w:val="PlainText"/>
              <w:tabs>
                <w:tab w:val="left" w:pos="180"/>
                <w:tab w:val="left" w:pos="360"/>
                <w:tab w:val="left" w:pos="1260"/>
                <w:tab w:val="left" w:pos="3740"/>
                <w:tab w:val="left" w:pos="6480"/>
                <w:tab w:val="center" w:pos="10440"/>
              </w:tabs>
              <w:ind w:left="96"/>
              <w:jc w:val="center"/>
              <w:rPr>
                <w:rFonts w:ascii="Open Sans" w:eastAsia="MS Mincho" w:hAnsi="Open Sans" w:cs="Open Sans"/>
                <w:sz w:val="22"/>
                <w:lang w:val="en-US" w:eastAsia="en-US"/>
              </w:rPr>
            </w:pPr>
          </w:p>
        </w:tc>
      </w:tr>
    </w:tbl>
    <w:p w:rsidR="00CD0D8A" w:rsidRDefault="00CD0D8A" w:rsidP="004F0625"/>
    <w:p w:rsidR="00CD0D8A" w:rsidRPr="004F0625" w:rsidRDefault="00CD0D8A" w:rsidP="004F0625"/>
    <w:p w:rsidR="005234A3" w:rsidRDefault="005234A3" w:rsidP="004F0625">
      <w:bookmarkStart w:id="0" w:name="_GoBack"/>
      <w:bookmarkEnd w:id="0"/>
    </w:p>
    <w:sectPr w:rsidR="005234A3" w:rsidSect="00B514F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 w:code="1"/>
      <w:pgMar w:top="1080" w:right="1440" w:bottom="1440" w:left="1440" w:header="44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452C" w:rsidRDefault="00EE452C" w:rsidP="00794D26">
      <w:r>
        <w:separator/>
      </w:r>
    </w:p>
  </w:endnote>
  <w:endnote w:type="continuationSeparator" w:id="0">
    <w:p w:rsidR="00EE452C" w:rsidRDefault="00EE452C" w:rsidP="00794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6F28815-9444-435B-8C26-D484B74792F5}"/>
    <w:embedBold r:id="rId2" w:fontKey="{1C4265FC-31F3-4F7B-A5E2-A33490EFE11D}"/>
  </w:font>
  <w:font w:name="Museo Slab 500">
    <w:altName w:val="Arial"/>
    <w:panose1 w:val="00000000000000000000"/>
    <w:charset w:val="00"/>
    <w:family w:val="modern"/>
    <w:notTrueType/>
    <w:pitch w:val="variable"/>
    <w:sig w:usb0="A00000AF" w:usb1="4000004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EDEA37E-2D90-47EA-AEDE-11F24D876F0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8EF29740-8E18-4CF3-8CFE-94242B4960C3}"/>
    <w:embedBold r:id="rId5" w:fontKey="{485390F8-256C-4412-924B-29D6B15EC257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6" w:fontKey="{1B9CEA5E-AEB6-4455-AFEE-910961E599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26954679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627226" w:rsidRDefault="00627226" w:rsidP="000C3DA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627226" w:rsidRDefault="00627226" w:rsidP="0062722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208294435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627226" w:rsidRDefault="00627226" w:rsidP="00627226">
        <w:pPr>
          <w:pStyle w:val="Footer"/>
          <w:framePr w:wrap="none" w:vAnchor="text" w:hAnchor="page" w:x="11481" w:y="12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1625FC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CD0D8A" w:rsidRDefault="00627226" w:rsidP="00627226">
    <w:pPr>
      <w:pStyle w:val="Footer"/>
      <w:ind w:right="360"/>
    </w:pPr>
    <w:r w:rsidRPr="00CD0D8A">
      <w:rPr>
        <w:noProof/>
      </w:rPr>
      <w:drawing>
        <wp:anchor distT="0" distB="0" distL="114300" distR="114300" simplePos="0" relativeHeight="251676160" behindDoc="0" locked="0" layoutInCell="1" allowOverlap="1" wp14:anchorId="0B29EFE5" wp14:editId="62E4DDE2">
          <wp:simplePos x="0" y="0"/>
          <wp:positionH relativeFrom="margin">
            <wp:posOffset>4727575</wp:posOffset>
          </wp:positionH>
          <wp:positionV relativeFrom="paragraph">
            <wp:posOffset>42545</wp:posOffset>
          </wp:positionV>
          <wp:extent cx="1133475" cy="381000"/>
          <wp:effectExtent l="0" t="0" r="9525" b="0"/>
          <wp:wrapNone/>
          <wp:docPr id="4" name="Picture 4" descr="C:\Users\JeffO\Desktop\DANYA\FY18 Grants Management Reviewer Training\HS_FY18 Grants Management _010418\Word files\HS_FY18 Grants Management _2018_0323-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effO\Desktop\DANYA\FY18 Grants Management Reviewer Training\HS_FY18 Grants Management _010418\Word files\HS_FY18 Grants Management _2018_0323-08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D8A" w:rsidRPr="00CD0D8A">
      <w:rPr>
        <w:noProof/>
      </w:rPr>
      <mc:AlternateContent>
        <mc:Choice Requires="wps">
          <w:drawing>
            <wp:anchor distT="45720" distB="45720" distL="114300" distR="114300" simplePos="0" relativeHeight="251673088" behindDoc="0" locked="0" layoutInCell="1" allowOverlap="1" wp14:anchorId="6835B629" wp14:editId="6F9A20C7">
              <wp:simplePos x="0" y="0"/>
              <wp:positionH relativeFrom="margin">
                <wp:posOffset>273050</wp:posOffset>
              </wp:positionH>
              <wp:positionV relativeFrom="paragraph">
                <wp:posOffset>33655</wp:posOffset>
              </wp:positionV>
              <wp:extent cx="3585210" cy="447675"/>
              <wp:effectExtent l="0" t="0" r="0" b="0"/>
              <wp:wrapNone/>
              <wp:docPr id="3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210" cy="447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D0D8A" w:rsidRPr="00672815" w:rsidRDefault="00CD0D8A" w:rsidP="00CD0D8A">
                          <w:pPr>
                            <w:spacing w:before="34"/>
                            <w:ind w:left="11"/>
                            <w:rPr>
                              <w:rFonts w:ascii="Segoe UI" w:eastAsia="Calibri Light" w:hAnsi="Segoe UI" w:cs="Segoe UI"/>
                              <w:color w:val="132E5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Segoe UI" w:hAnsi="Segoe UI" w:cs="Segoe UI"/>
                              <w:color w:val="132E50"/>
                              <w:spacing w:val="-1"/>
                              <w:sz w:val="28"/>
                              <w:szCs w:val="28"/>
                            </w:rPr>
                            <w:t>Panel Meeting Schedule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<w:pict>
            <v:shapetype w14:anchorId="6835B62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1.5pt;margin-top:2.65pt;width:282.3pt;height:35.2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" filled="f" stroked="f">
              <v:textbox>
                <w:txbxContent>
                  <w:p w:rsidR="00CD0D8A" w:rsidRPr="00672815" w:rsidRDefault="00CD0D8A" w:rsidP="00CD0D8A">
                    <w:pPr>
                      <w:spacing w:before="34"/>
                      <w:ind w:left="11"/>
                      <w:rPr>
                        <w:rFonts w:ascii="Segoe UI" w:eastAsia="Calibri Light" w:hAnsi="Segoe UI" w:cs="Segoe UI"/>
                        <w:color w:val="132E50"/>
                        <w:sz w:val="28"/>
                        <w:szCs w:val="28"/>
                      </w:rPr>
                    </w:pPr>
                    <w:r>
                      <w:rPr>
                        <w:rFonts w:ascii="Segoe UI" w:hAnsi="Segoe UI" w:cs="Segoe UI"/>
                        <w:color w:val="132E50"/>
                        <w:spacing w:val="-1"/>
                        <w:sz w:val="28"/>
                        <w:szCs w:val="28"/>
                      </w:rPr>
                      <w:t>Panel Meeting Schedule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D0D8A" w:rsidRPr="00CD0D8A">
      <w:rPr>
        <w:noProof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1C2A3E95" wp14:editId="1BAF9639">
              <wp:simplePos x="0" y="0"/>
              <wp:positionH relativeFrom="column">
                <wp:posOffset>131445</wp:posOffset>
              </wp:positionH>
              <wp:positionV relativeFrom="paragraph">
                <wp:posOffset>-147955</wp:posOffset>
              </wp:positionV>
              <wp:extent cx="0" cy="564515"/>
              <wp:effectExtent l="0" t="0" r="19050" b="26035"/>
              <wp:wrapNone/>
              <wp:docPr id="37" name="Straight Connector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4515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<w:pict>
            <v:line w14:anchorId="0AB74A5B" id="Straight Connector 37" o:spid="_x0000_s1026" style="position:absolute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35pt,-11.65pt" to="10.35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" strokecolor="#7f7f7f [1612]" strokeweight=".5pt">
              <v:stroke joinstyle="miter"/>
            </v:line>
          </w:pict>
        </mc:Fallback>
      </mc:AlternateContent>
    </w:r>
    <w:r w:rsidR="00CD0D8A" w:rsidRPr="00CD0D8A">
      <w:rPr>
        <w:noProof/>
      </w:rPr>
      <w:drawing>
        <wp:anchor distT="0" distB="0" distL="114300" distR="114300" simplePos="0" relativeHeight="251675136" behindDoc="0" locked="0" layoutInCell="1" allowOverlap="1" wp14:anchorId="657CBBFF" wp14:editId="7D451EF1">
          <wp:simplePos x="0" y="0"/>
          <wp:positionH relativeFrom="leftMargin">
            <wp:posOffset>215900</wp:posOffset>
          </wp:positionH>
          <wp:positionV relativeFrom="paragraph">
            <wp:posOffset>-190500</wp:posOffset>
          </wp:positionV>
          <wp:extent cx="723900" cy="723900"/>
          <wp:effectExtent l="0" t="0" r="0" b="0"/>
          <wp:wrapNone/>
          <wp:docPr id="3" name="Picture 3" descr="C:\Users\JeffO\Desktop\DANYA\FY18 Grants Management Reviewer Training\HS_FY18 Grants Management _010418\Word files\HS_FY18 Grants Management _2018_0323_-!-- Generator- Adobe Illustrator 21.1.0, SVG Export Plug-In  --- copy 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ffO\Desktop\DANYA\FY18 Grants Management Reviewer Training\HS_FY18 Grants Management _010418\Word files\HS_FY18 Grants Management _2018_0323_-!-- Generator- Adobe Illustrator 21.1.0, SVG Export Plug-In  --- copy 8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D8A" w:rsidRPr="00CD0D8A">
      <w:rPr>
        <w:noProof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6F24760F" wp14:editId="64D20AC5">
              <wp:simplePos x="0" y="0"/>
              <wp:positionH relativeFrom="page">
                <wp:posOffset>7094855</wp:posOffset>
              </wp:positionH>
              <wp:positionV relativeFrom="paragraph">
                <wp:posOffset>-66675</wp:posOffset>
              </wp:positionV>
              <wp:extent cx="432435" cy="432435"/>
              <wp:effectExtent l="0" t="0" r="24765" b="24765"/>
              <wp:wrapNone/>
              <wp:docPr id="7" name="Oval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2435" cy="432435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<w:pict>
            <v:oval w14:anchorId="2A2F332D" id="Oval 7" o:spid="_x0000_s1026" style="position:absolute;margin-left:558.65pt;margin-top:-5.25pt;width:34.05pt;height:34.05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" filled="f" strokecolor="#c00000" strokeweight="1pt">
              <v:stroke joinstyle="miter"/>
              <w10:wrap anchorx="page"/>
            </v:oval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26" w:rsidRDefault="0062722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452C" w:rsidRDefault="00EE452C" w:rsidP="00794D26">
      <w:r>
        <w:separator/>
      </w:r>
    </w:p>
  </w:footnote>
  <w:footnote w:type="continuationSeparator" w:id="0">
    <w:p w:rsidR="00EE452C" w:rsidRDefault="00EE452C" w:rsidP="00794D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26" w:rsidRDefault="0062722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26" w:rsidRDefault="0062722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14F4" w:rsidRPr="005D11D8" w:rsidRDefault="00B514F4" w:rsidP="004D4D8D">
    <w:pPr>
      <w:pStyle w:val="Header"/>
      <w:ind w:left="-180"/>
      <w:rPr>
        <w:rStyle w:val="TitleChar"/>
        <w:sz w:val="52"/>
      </w:rPr>
    </w:pPr>
    <w:r>
      <w:rPr>
        <w:rFonts w:ascii="Museo Slab 500" w:eastAsiaTheme="majorEastAsia" w:hAnsi="Museo Slab 500"/>
        <w:noProof/>
        <w:color w:val="FFFFFF" w:themeColor="background1"/>
        <w:spacing w:val="-10"/>
        <w:kern w:val="28"/>
        <w:sz w:val="52"/>
        <w:szCs w:val="72"/>
      </w:rPr>
      <w:drawing>
        <wp:anchor distT="0" distB="0" distL="114300" distR="114300" simplePos="0" relativeHeight="251671040" behindDoc="0" locked="0" layoutInCell="1" allowOverlap="1" wp14:anchorId="1684ED68" wp14:editId="049459CB">
          <wp:simplePos x="0" y="0"/>
          <wp:positionH relativeFrom="column">
            <wp:posOffset>-805949</wp:posOffset>
          </wp:positionH>
          <wp:positionV relativeFrom="paragraph">
            <wp:posOffset>-7620</wp:posOffset>
          </wp:positionV>
          <wp:extent cx="500017" cy="358274"/>
          <wp:effectExtent l="0" t="0" r="0" b="3810"/>
          <wp:wrapNone/>
          <wp:docPr id="1" name="Picture 1" descr=" image of a school building" title="Aligned Monitoring System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ff O\Desktop\HS_course_templates_2015\Storyline_template Build-out\Graphic_Resources\4_w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0017" cy="3582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063D">
      <w:rPr>
        <w:noProof/>
      </w:rPr>
      <w:drawing>
        <wp:anchor distT="0" distB="0" distL="114300" distR="114300" simplePos="0" relativeHeight="251670016" behindDoc="1" locked="0" layoutInCell="1" allowOverlap="1" wp14:anchorId="4A457E43" wp14:editId="6709AF0C">
          <wp:simplePos x="0" y="0"/>
          <wp:positionH relativeFrom="margin">
            <wp:posOffset>-985520</wp:posOffset>
          </wp:positionH>
          <wp:positionV relativeFrom="paragraph">
            <wp:posOffset>-302895</wp:posOffset>
          </wp:positionV>
          <wp:extent cx="7870190" cy="1131570"/>
          <wp:effectExtent l="0" t="0" r="0" b="0"/>
          <wp:wrapNone/>
          <wp:docPr id="2" name="Picture 2" descr="C:\Users\Jeff O\Desktop\HS_course_templates_2015\Storyline_template Buildout\HS_word-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ff O\Desktop\HS_course_templates_2015\Storyline_template Buildout\HS_word-header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0190" cy="1131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Style w:val="TitleChar"/>
          <w:sz w:val="52"/>
        </w:rPr>
        <w:alias w:val="Title"/>
        <w:tag w:val=""/>
        <w:id w:val="-255979474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TitleChar"/>
        </w:rPr>
      </w:sdtEndPr>
      <w:sdtContent>
        <w:r w:rsidR="00627226">
          <w:rPr>
            <w:rStyle w:val="TitleChar"/>
            <w:sz w:val="52"/>
          </w:rPr>
          <w:t>Overview of Head Start</w: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60EE7"/>
    <w:multiLevelType w:val="hybridMultilevel"/>
    <w:tmpl w:val="CA4E8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E0C13"/>
    <w:multiLevelType w:val="hybridMultilevel"/>
    <w:tmpl w:val="D4AA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146AAE"/>
    <w:multiLevelType w:val="hybridMultilevel"/>
    <w:tmpl w:val="B8A65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4D38D2"/>
    <w:multiLevelType w:val="hybridMultilevel"/>
    <w:tmpl w:val="37B486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2106FE"/>
    <w:multiLevelType w:val="hybridMultilevel"/>
    <w:tmpl w:val="EF60B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4D20FA"/>
    <w:multiLevelType w:val="hybridMultilevel"/>
    <w:tmpl w:val="9D74D57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6" w15:restartNumberingAfterBreak="0">
    <w:nsid w:val="08B41782"/>
    <w:multiLevelType w:val="hybridMultilevel"/>
    <w:tmpl w:val="F45AA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846728"/>
    <w:multiLevelType w:val="hybridMultilevel"/>
    <w:tmpl w:val="BFF22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9F2C7D"/>
    <w:multiLevelType w:val="hybridMultilevel"/>
    <w:tmpl w:val="FBF47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987360"/>
    <w:multiLevelType w:val="hybridMultilevel"/>
    <w:tmpl w:val="E3D87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5814B9"/>
    <w:multiLevelType w:val="hybridMultilevel"/>
    <w:tmpl w:val="5EF65D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E05CBB"/>
    <w:multiLevelType w:val="hybridMultilevel"/>
    <w:tmpl w:val="923C9C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E876DF"/>
    <w:multiLevelType w:val="hybridMultilevel"/>
    <w:tmpl w:val="1EB69B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0266A2"/>
    <w:multiLevelType w:val="hybridMultilevel"/>
    <w:tmpl w:val="23B8A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D9137A"/>
    <w:multiLevelType w:val="hybridMultilevel"/>
    <w:tmpl w:val="CEA29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5C7E42"/>
    <w:multiLevelType w:val="hybridMultilevel"/>
    <w:tmpl w:val="F70C4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7086F"/>
    <w:multiLevelType w:val="hybridMultilevel"/>
    <w:tmpl w:val="57D03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FC3A02"/>
    <w:multiLevelType w:val="hybridMultilevel"/>
    <w:tmpl w:val="605AF7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F260C1E"/>
    <w:multiLevelType w:val="hybridMultilevel"/>
    <w:tmpl w:val="2FB2190A"/>
    <w:lvl w:ilvl="0" w:tplc="2F1E207A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9" w15:restartNumberingAfterBreak="0">
    <w:nsid w:val="2F6D23B4"/>
    <w:multiLevelType w:val="hybridMultilevel"/>
    <w:tmpl w:val="EA4E4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E700D0"/>
    <w:multiLevelType w:val="hybridMultilevel"/>
    <w:tmpl w:val="B894B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EE76BF"/>
    <w:multiLevelType w:val="hybridMultilevel"/>
    <w:tmpl w:val="B3FA2C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641C00"/>
    <w:multiLevelType w:val="hybridMultilevel"/>
    <w:tmpl w:val="B90CB2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805008"/>
    <w:multiLevelType w:val="hybridMultilevel"/>
    <w:tmpl w:val="276A6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207B75"/>
    <w:multiLevelType w:val="hybridMultilevel"/>
    <w:tmpl w:val="2416C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9109C5"/>
    <w:multiLevelType w:val="hybridMultilevel"/>
    <w:tmpl w:val="D756C17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6" w15:restartNumberingAfterBreak="0">
    <w:nsid w:val="4F4D0F98"/>
    <w:multiLevelType w:val="hybridMultilevel"/>
    <w:tmpl w:val="FF6EE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32A33E">
      <w:start w:val="50"/>
      <w:numFmt w:val="bullet"/>
      <w:lvlText w:val="•"/>
      <w:lvlJc w:val="left"/>
      <w:pPr>
        <w:ind w:left="1800" w:hanging="720"/>
      </w:pPr>
      <w:rPr>
        <w:rFonts w:ascii="Open Sans" w:eastAsiaTheme="minorHAnsi" w:hAnsi="Open Sans" w:cs="Open San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264DCF"/>
    <w:multiLevelType w:val="hybridMultilevel"/>
    <w:tmpl w:val="94DA0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531E24"/>
    <w:multiLevelType w:val="hybridMultilevel"/>
    <w:tmpl w:val="F7286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0B54F6"/>
    <w:multiLevelType w:val="multilevel"/>
    <w:tmpl w:val="0409001D"/>
    <w:styleLink w:val="QA"/>
    <w:lvl w:ilvl="0">
      <w:start w:val="1"/>
      <w:numFmt w:val="bullet"/>
      <w:lvlText w:val="Q"/>
      <w:lvlJc w:val="left"/>
      <w:pPr>
        <w:ind w:left="360" w:hanging="360"/>
      </w:pPr>
      <w:rPr>
        <w:rFonts w:ascii="Calibri" w:hAnsi="Calibri" w:hint="default"/>
        <w:color w:val="auto"/>
      </w:rPr>
    </w:lvl>
    <w:lvl w:ilvl="1">
      <w:start w:val="1"/>
      <w:numFmt w:val="bullet"/>
      <w:lvlText w:val="A"/>
      <w:lvlJc w:val="left"/>
      <w:pPr>
        <w:ind w:left="360" w:hanging="360"/>
      </w:pPr>
      <w:rPr>
        <w:rFonts w:ascii="Calibri" w:hAnsi="Calibri" w:hint="default"/>
        <w:color w:val="auto"/>
      </w:rPr>
    </w:lvl>
    <w:lvl w:ilvl="2">
      <w:start w:val="1"/>
      <w:numFmt w:val="bullet"/>
      <w:lvlText w:val="q"/>
      <w:lvlJc w:val="left"/>
      <w:pPr>
        <w:ind w:left="1080" w:hanging="360"/>
      </w:pPr>
      <w:rPr>
        <w:rFonts w:ascii="Calibri" w:hAnsi="Calibri" w:hint="default"/>
        <w:color w:val="auto"/>
      </w:rPr>
    </w:lvl>
    <w:lvl w:ilvl="3">
      <w:start w:val="1"/>
      <w:numFmt w:val="bullet"/>
      <w:lvlText w:val="a"/>
      <w:lvlJc w:val="left"/>
      <w:pPr>
        <w:ind w:left="1080" w:hanging="360"/>
      </w:pPr>
      <w:rPr>
        <w:rFonts w:ascii="Calibri" w:hAnsi="Calibri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5C446B1D"/>
    <w:multiLevelType w:val="hybridMultilevel"/>
    <w:tmpl w:val="E7D8D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DA2E56"/>
    <w:multiLevelType w:val="hybridMultilevel"/>
    <w:tmpl w:val="92122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CD6E34"/>
    <w:multiLevelType w:val="hybridMultilevel"/>
    <w:tmpl w:val="13C02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FC1420"/>
    <w:multiLevelType w:val="hybridMultilevel"/>
    <w:tmpl w:val="8D266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8B0E3A"/>
    <w:multiLevelType w:val="hybridMultilevel"/>
    <w:tmpl w:val="90ACA5E4"/>
    <w:lvl w:ilvl="0" w:tplc="C8563240">
      <w:start w:val="1"/>
      <w:numFmt w:val="decimal"/>
      <w:lvlText w:val="%1."/>
      <w:lvlJc w:val="left"/>
      <w:pPr>
        <w:ind w:left="360" w:hanging="360"/>
      </w:pPr>
      <w:rPr>
        <w:rFonts w:ascii="Calibri" w:hAnsi="Calibri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7934377"/>
    <w:multiLevelType w:val="hybridMultilevel"/>
    <w:tmpl w:val="EA929C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D24C42"/>
    <w:multiLevelType w:val="hybridMultilevel"/>
    <w:tmpl w:val="9A3C8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8F5636"/>
    <w:multiLevelType w:val="hybridMultilevel"/>
    <w:tmpl w:val="340C3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3D206E"/>
    <w:multiLevelType w:val="hybridMultilevel"/>
    <w:tmpl w:val="9F2ABD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AF97B91"/>
    <w:multiLevelType w:val="hybridMultilevel"/>
    <w:tmpl w:val="6010B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4D0A50"/>
    <w:multiLevelType w:val="hybridMultilevel"/>
    <w:tmpl w:val="0032D1BE"/>
    <w:lvl w:ilvl="0" w:tplc="049AF44C">
      <w:start w:val="1"/>
      <w:numFmt w:val="decimal"/>
      <w:lvlText w:val="%1."/>
      <w:lvlJc w:val="left"/>
      <w:pPr>
        <w:ind w:left="720" w:hanging="360"/>
      </w:pPr>
      <w:rPr>
        <w:rFonts w:ascii="Open Sans" w:hAnsi="Open Sans" w:cs="Open San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254E5D"/>
    <w:multiLevelType w:val="hybridMultilevel"/>
    <w:tmpl w:val="1DCA2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267A0A"/>
    <w:multiLevelType w:val="hybridMultilevel"/>
    <w:tmpl w:val="5E0C8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5"/>
  </w:num>
  <w:num w:numId="3">
    <w:abstractNumId w:val="3"/>
  </w:num>
  <w:num w:numId="4">
    <w:abstractNumId w:val="11"/>
  </w:num>
  <w:num w:numId="5">
    <w:abstractNumId w:val="10"/>
  </w:num>
  <w:num w:numId="6">
    <w:abstractNumId w:val="6"/>
  </w:num>
  <w:num w:numId="7">
    <w:abstractNumId w:val="34"/>
  </w:num>
  <w:num w:numId="8">
    <w:abstractNumId w:val="40"/>
  </w:num>
  <w:num w:numId="9">
    <w:abstractNumId w:val="7"/>
  </w:num>
  <w:num w:numId="10">
    <w:abstractNumId w:val="21"/>
  </w:num>
  <w:num w:numId="11">
    <w:abstractNumId w:val="8"/>
  </w:num>
  <w:num w:numId="12">
    <w:abstractNumId w:val="30"/>
  </w:num>
  <w:num w:numId="13">
    <w:abstractNumId w:val="31"/>
  </w:num>
  <w:num w:numId="14">
    <w:abstractNumId w:val="42"/>
  </w:num>
  <w:num w:numId="15">
    <w:abstractNumId w:val="22"/>
  </w:num>
  <w:num w:numId="16">
    <w:abstractNumId w:val="28"/>
  </w:num>
  <w:num w:numId="17">
    <w:abstractNumId w:val="27"/>
  </w:num>
  <w:num w:numId="18">
    <w:abstractNumId w:val="37"/>
  </w:num>
  <w:num w:numId="19">
    <w:abstractNumId w:val="0"/>
  </w:num>
  <w:num w:numId="20">
    <w:abstractNumId w:val="23"/>
  </w:num>
  <w:num w:numId="21">
    <w:abstractNumId w:val="17"/>
  </w:num>
  <w:num w:numId="22">
    <w:abstractNumId w:val="38"/>
  </w:num>
  <w:num w:numId="23">
    <w:abstractNumId w:val="41"/>
  </w:num>
  <w:num w:numId="24">
    <w:abstractNumId w:val="39"/>
  </w:num>
  <w:num w:numId="25">
    <w:abstractNumId w:val="19"/>
  </w:num>
  <w:num w:numId="26">
    <w:abstractNumId w:val="12"/>
  </w:num>
  <w:num w:numId="27">
    <w:abstractNumId w:val="24"/>
  </w:num>
  <w:num w:numId="28">
    <w:abstractNumId w:val="13"/>
  </w:num>
  <w:num w:numId="29">
    <w:abstractNumId w:val="14"/>
  </w:num>
  <w:num w:numId="30">
    <w:abstractNumId w:val="33"/>
  </w:num>
  <w:num w:numId="31">
    <w:abstractNumId w:val="32"/>
  </w:num>
  <w:num w:numId="32">
    <w:abstractNumId w:val="36"/>
  </w:num>
  <w:num w:numId="33">
    <w:abstractNumId w:val="4"/>
  </w:num>
  <w:num w:numId="34">
    <w:abstractNumId w:val="9"/>
  </w:num>
  <w:num w:numId="35">
    <w:abstractNumId w:val="1"/>
  </w:num>
  <w:num w:numId="36">
    <w:abstractNumId w:val="20"/>
  </w:num>
  <w:num w:numId="37">
    <w:abstractNumId w:val="15"/>
  </w:num>
  <w:num w:numId="38">
    <w:abstractNumId w:val="2"/>
  </w:num>
  <w:num w:numId="39">
    <w:abstractNumId w:val="26"/>
  </w:num>
  <w:num w:numId="40">
    <w:abstractNumId w:val="16"/>
  </w:num>
  <w:num w:numId="41">
    <w:abstractNumId w:val="5"/>
  </w:num>
  <w:num w:numId="42">
    <w:abstractNumId w:val="25"/>
  </w:num>
  <w:num w:numId="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1B1"/>
    <w:rsid w:val="00001C58"/>
    <w:rsid w:val="00012A63"/>
    <w:rsid w:val="0001710A"/>
    <w:rsid w:val="00021C14"/>
    <w:rsid w:val="00025AE4"/>
    <w:rsid w:val="00026E38"/>
    <w:rsid w:val="00043049"/>
    <w:rsid w:val="00094226"/>
    <w:rsid w:val="00095CDF"/>
    <w:rsid w:val="000962B9"/>
    <w:rsid w:val="000A6186"/>
    <w:rsid w:val="000A7C03"/>
    <w:rsid w:val="000B0621"/>
    <w:rsid w:val="000B40AE"/>
    <w:rsid w:val="000B4B36"/>
    <w:rsid w:val="000F1507"/>
    <w:rsid w:val="000F3F58"/>
    <w:rsid w:val="000F5B78"/>
    <w:rsid w:val="0010225B"/>
    <w:rsid w:val="00110AF0"/>
    <w:rsid w:val="00115F32"/>
    <w:rsid w:val="001275D7"/>
    <w:rsid w:val="001317F4"/>
    <w:rsid w:val="00155C4B"/>
    <w:rsid w:val="00156F20"/>
    <w:rsid w:val="001625FC"/>
    <w:rsid w:val="00172ACA"/>
    <w:rsid w:val="0017482F"/>
    <w:rsid w:val="001754F1"/>
    <w:rsid w:val="001759EF"/>
    <w:rsid w:val="001923F7"/>
    <w:rsid w:val="001A683E"/>
    <w:rsid w:val="001B04F6"/>
    <w:rsid w:val="001B43D3"/>
    <w:rsid w:val="001C3A94"/>
    <w:rsid w:val="001D0BDB"/>
    <w:rsid w:val="001D2304"/>
    <w:rsid w:val="001D3E8C"/>
    <w:rsid w:val="001E00FB"/>
    <w:rsid w:val="001E3923"/>
    <w:rsid w:val="001F4380"/>
    <w:rsid w:val="00212120"/>
    <w:rsid w:val="002265DA"/>
    <w:rsid w:val="00236C7E"/>
    <w:rsid w:val="00255E31"/>
    <w:rsid w:val="00257405"/>
    <w:rsid w:val="00261EBD"/>
    <w:rsid w:val="00267330"/>
    <w:rsid w:val="00272D5B"/>
    <w:rsid w:val="002925D7"/>
    <w:rsid w:val="002B250E"/>
    <w:rsid w:val="002D4E8D"/>
    <w:rsid w:val="002E1760"/>
    <w:rsid w:val="00302770"/>
    <w:rsid w:val="0030599B"/>
    <w:rsid w:val="00310E47"/>
    <w:rsid w:val="00313315"/>
    <w:rsid w:val="0031351B"/>
    <w:rsid w:val="00320221"/>
    <w:rsid w:val="003231F1"/>
    <w:rsid w:val="003408D1"/>
    <w:rsid w:val="00346941"/>
    <w:rsid w:val="00365692"/>
    <w:rsid w:val="00375383"/>
    <w:rsid w:val="003874CB"/>
    <w:rsid w:val="00390390"/>
    <w:rsid w:val="003962A3"/>
    <w:rsid w:val="003A2AFC"/>
    <w:rsid w:val="003B131C"/>
    <w:rsid w:val="003B40A9"/>
    <w:rsid w:val="003B7981"/>
    <w:rsid w:val="003C7A15"/>
    <w:rsid w:val="00403517"/>
    <w:rsid w:val="00407F59"/>
    <w:rsid w:val="0041274B"/>
    <w:rsid w:val="00422F65"/>
    <w:rsid w:val="00433F45"/>
    <w:rsid w:val="004360AC"/>
    <w:rsid w:val="00451CC0"/>
    <w:rsid w:val="0048136A"/>
    <w:rsid w:val="00497B54"/>
    <w:rsid w:val="004A76AF"/>
    <w:rsid w:val="004B623D"/>
    <w:rsid w:val="004C2DEF"/>
    <w:rsid w:val="004D4A25"/>
    <w:rsid w:val="004D4D8D"/>
    <w:rsid w:val="004E21B1"/>
    <w:rsid w:val="004F0625"/>
    <w:rsid w:val="004F32E6"/>
    <w:rsid w:val="004F46A1"/>
    <w:rsid w:val="004F6837"/>
    <w:rsid w:val="00505708"/>
    <w:rsid w:val="005217C6"/>
    <w:rsid w:val="005224D1"/>
    <w:rsid w:val="00522AC3"/>
    <w:rsid w:val="00523271"/>
    <w:rsid w:val="005234A3"/>
    <w:rsid w:val="00527F45"/>
    <w:rsid w:val="005302F6"/>
    <w:rsid w:val="005352CA"/>
    <w:rsid w:val="00536EA1"/>
    <w:rsid w:val="00543491"/>
    <w:rsid w:val="00546069"/>
    <w:rsid w:val="005467EC"/>
    <w:rsid w:val="0055132B"/>
    <w:rsid w:val="0055345B"/>
    <w:rsid w:val="005568AE"/>
    <w:rsid w:val="005635CA"/>
    <w:rsid w:val="00594A75"/>
    <w:rsid w:val="005B0A30"/>
    <w:rsid w:val="005B1AF7"/>
    <w:rsid w:val="005C358E"/>
    <w:rsid w:val="005C398C"/>
    <w:rsid w:val="005D11D8"/>
    <w:rsid w:val="005E0F32"/>
    <w:rsid w:val="00600CD9"/>
    <w:rsid w:val="00627226"/>
    <w:rsid w:val="006376AF"/>
    <w:rsid w:val="00654A9B"/>
    <w:rsid w:val="0065517D"/>
    <w:rsid w:val="00655F78"/>
    <w:rsid w:val="0068384C"/>
    <w:rsid w:val="00685DF3"/>
    <w:rsid w:val="006B70ED"/>
    <w:rsid w:val="006D177B"/>
    <w:rsid w:val="006D25CA"/>
    <w:rsid w:val="006E1E44"/>
    <w:rsid w:val="006F47D6"/>
    <w:rsid w:val="00711B47"/>
    <w:rsid w:val="00712C00"/>
    <w:rsid w:val="00713D7B"/>
    <w:rsid w:val="007140F8"/>
    <w:rsid w:val="00723CB2"/>
    <w:rsid w:val="007413DA"/>
    <w:rsid w:val="007551A4"/>
    <w:rsid w:val="00760F55"/>
    <w:rsid w:val="00770B33"/>
    <w:rsid w:val="00794D26"/>
    <w:rsid w:val="007959EA"/>
    <w:rsid w:val="007977E1"/>
    <w:rsid w:val="007A0185"/>
    <w:rsid w:val="007A18D8"/>
    <w:rsid w:val="007C174F"/>
    <w:rsid w:val="007C195E"/>
    <w:rsid w:val="007C7677"/>
    <w:rsid w:val="007E41E4"/>
    <w:rsid w:val="0081395C"/>
    <w:rsid w:val="008222C6"/>
    <w:rsid w:val="00823BAE"/>
    <w:rsid w:val="00827A9E"/>
    <w:rsid w:val="008440CF"/>
    <w:rsid w:val="0084725C"/>
    <w:rsid w:val="00855072"/>
    <w:rsid w:val="00865F8A"/>
    <w:rsid w:val="008804FC"/>
    <w:rsid w:val="00886B63"/>
    <w:rsid w:val="00897C0A"/>
    <w:rsid w:val="008A16AE"/>
    <w:rsid w:val="008B137D"/>
    <w:rsid w:val="008C1217"/>
    <w:rsid w:val="008C2BE6"/>
    <w:rsid w:val="008C3B5E"/>
    <w:rsid w:val="008D342B"/>
    <w:rsid w:val="008F2950"/>
    <w:rsid w:val="008F7958"/>
    <w:rsid w:val="00900B61"/>
    <w:rsid w:val="009108EC"/>
    <w:rsid w:val="00917387"/>
    <w:rsid w:val="00951A18"/>
    <w:rsid w:val="00957CD2"/>
    <w:rsid w:val="009645CD"/>
    <w:rsid w:val="00965969"/>
    <w:rsid w:val="009678F9"/>
    <w:rsid w:val="009B456F"/>
    <w:rsid w:val="009D378F"/>
    <w:rsid w:val="009E2E9C"/>
    <w:rsid w:val="009E57C2"/>
    <w:rsid w:val="009F7DFA"/>
    <w:rsid w:val="00A02462"/>
    <w:rsid w:val="00A05750"/>
    <w:rsid w:val="00A228D5"/>
    <w:rsid w:val="00A468E1"/>
    <w:rsid w:val="00A61ADE"/>
    <w:rsid w:val="00A72C99"/>
    <w:rsid w:val="00A75B96"/>
    <w:rsid w:val="00A81E62"/>
    <w:rsid w:val="00A923C9"/>
    <w:rsid w:val="00A94C02"/>
    <w:rsid w:val="00AA1AA0"/>
    <w:rsid w:val="00AA47A8"/>
    <w:rsid w:val="00AB133D"/>
    <w:rsid w:val="00AB753B"/>
    <w:rsid w:val="00AB7D5A"/>
    <w:rsid w:val="00AD6341"/>
    <w:rsid w:val="00AD63E9"/>
    <w:rsid w:val="00AD7EDB"/>
    <w:rsid w:val="00AE256D"/>
    <w:rsid w:val="00AF1DC3"/>
    <w:rsid w:val="00AF6077"/>
    <w:rsid w:val="00B00B69"/>
    <w:rsid w:val="00B022EB"/>
    <w:rsid w:val="00B05C5C"/>
    <w:rsid w:val="00B151AA"/>
    <w:rsid w:val="00B30DCC"/>
    <w:rsid w:val="00B514F4"/>
    <w:rsid w:val="00B525EC"/>
    <w:rsid w:val="00B7023A"/>
    <w:rsid w:val="00B72552"/>
    <w:rsid w:val="00B8581C"/>
    <w:rsid w:val="00B96C7F"/>
    <w:rsid w:val="00B9775E"/>
    <w:rsid w:val="00BA0D95"/>
    <w:rsid w:val="00BA1C6A"/>
    <w:rsid w:val="00BB374C"/>
    <w:rsid w:val="00BC0587"/>
    <w:rsid w:val="00BC4543"/>
    <w:rsid w:val="00BC5161"/>
    <w:rsid w:val="00BD15C5"/>
    <w:rsid w:val="00BE0748"/>
    <w:rsid w:val="00BE4AAA"/>
    <w:rsid w:val="00BF0B74"/>
    <w:rsid w:val="00C00F36"/>
    <w:rsid w:val="00C10320"/>
    <w:rsid w:val="00C578FE"/>
    <w:rsid w:val="00C66376"/>
    <w:rsid w:val="00C7798B"/>
    <w:rsid w:val="00C81729"/>
    <w:rsid w:val="00C862EF"/>
    <w:rsid w:val="00C91482"/>
    <w:rsid w:val="00C91847"/>
    <w:rsid w:val="00CA0EC7"/>
    <w:rsid w:val="00CB2968"/>
    <w:rsid w:val="00CC13B6"/>
    <w:rsid w:val="00CC1BB4"/>
    <w:rsid w:val="00CC24CC"/>
    <w:rsid w:val="00CD0D8A"/>
    <w:rsid w:val="00CD2DC6"/>
    <w:rsid w:val="00CD4553"/>
    <w:rsid w:val="00CD652D"/>
    <w:rsid w:val="00CD73AB"/>
    <w:rsid w:val="00CE76A3"/>
    <w:rsid w:val="00CF4A0E"/>
    <w:rsid w:val="00D0443F"/>
    <w:rsid w:val="00D04EB6"/>
    <w:rsid w:val="00D051E0"/>
    <w:rsid w:val="00D22AEB"/>
    <w:rsid w:val="00D2547B"/>
    <w:rsid w:val="00D32DD2"/>
    <w:rsid w:val="00D4035E"/>
    <w:rsid w:val="00D427AE"/>
    <w:rsid w:val="00D565DC"/>
    <w:rsid w:val="00D85763"/>
    <w:rsid w:val="00D85F54"/>
    <w:rsid w:val="00D921E7"/>
    <w:rsid w:val="00DA6AF9"/>
    <w:rsid w:val="00DB2112"/>
    <w:rsid w:val="00DD463A"/>
    <w:rsid w:val="00DF180D"/>
    <w:rsid w:val="00E1357C"/>
    <w:rsid w:val="00E33C37"/>
    <w:rsid w:val="00E347BD"/>
    <w:rsid w:val="00E56844"/>
    <w:rsid w:val="00E60974"/>
    <w:rsid w:val="00E65470"/>
    <w:rsid w:val="00E71927"/>
    <w:rsid w:val="00E753DE"/>
    <w:rsid w:val="00E91E96"/>
    <w:rsid w:val="00E9609F"/>
    <w:rsid w:val="00EA1A02"/>
    <w:rsid w:val="00EB7C27"/>
    <w:rsid w:val="00EE3DAA"/>
    <w:rsid w:val="00EE4134"/>
    <w:rsid w:val="00EE452C"/>
    <w:rsid w:val="00EF0FDF"/>
    <w:rsid w:val="00EF464D"/>
    <w:rsid w:val="00F021DD"/>
    <w:rsid w:val="00F036A3"/>
    <w:rsid w:val="00F05632"/>
    <w:rsid w:val="00F12998"/>
    <w:rsid w:val="00F134BA"/>
    <w:rsid w:val="00F1549A"/>
    <w:rsid w:val="00F24DD9"/>
    <w:rsid w:val="00F35163"/>
    <w:rsid w:val="00F43A55"/>
    <w:rsid w:val="00F46A1C"/>
    <w:rsid w:val="00F8056A"/>
    <w:rsid w:val="00F8312E"/>
    <w:rsid w:val="00FA2BB6"/>
    <w:rsid w:val="00FA615A"/>
    <w:rsid w:val="00FB1328"/>
    <w:rsid w:val="00FB17CD"/>
    <w:rsid w:val="00FD17C2"/>
    <w:rsid w:val="00FF5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5173EBC1-7CB9-44CE-A5A0-71D3B86BC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4D26"/>
    <w:pPr>
      <w:spacing w:after="240" w:line="240" w:lineRule="auto"/>
    </w:pPr>
    <w:rPr>
      <w:rFonts w:ascii="Open Sans" w:hAnsi="Open Sans" w:cs="Open Sans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1E44"/>
    <w:pPr>
      <w:keepNext/>
      <w:keepLines/>
      <w:pBdr>
        <w:bottom w:val="single" w:sz="4" w:space="1" w:color="5B9BD5" w:themeColor="accent1"/>
      </w:pBdr>
      <w:spacing w:before="240"/>
      <w:outlineLvl w:val="0"/>
    </w:pPr>
    <w:rPr>
      <w:rFonts w:eastAsiaTheme="majorEastAsia"/>
      <w:color w:val="2E74B5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7140F8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F0625"/>
    <w:pPr>
      <w:keepNext/>
      <w:keepLines/>
      <w:outlineLvl w:val="2"/>
    </w:pPr>
    <w:rPr>
      <w:rFonts w:eastAsiaTheme="majorEastAsia" w:cstheme="majorBidi"/>
      <w:color w:val="2E74B5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E57C2"/>
    <w:pPr>
      <w:keepNext/>
      <w:keepLines/>
      <w:spacing w:before="120" w:after="80"/>
      <w:outlineLvl w:val="3"/>
    </w:pPr>
    <w:rPr>
      <w:rFonts w:eastAsiaTheme="majorEastAsia" w:cstheme="majorBidi"/>
      <w:iCs/>
      <w:color w:val="2E74B5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QA">
    <w:name w:val="Q&amp;A"/>
    <w:uiPriority w:val="99"/>
    <w:rsid w:val="0081395C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6E1E44"/>
    <w:rPr>
      <w:rFonts w:ascii="Open Sans" w:eastAsiaTheme="majorEastAsia" w:hAnsi="Open Sans" w:cs="Open Sans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AB753B"/>
    <w:pPr>
      <w:spacing w:after="720"/>
      <w:contextualSpacing/>
    </w:pPr>
    <w:rPr>
      <w:rFonts w:ascii="Museo Slab 500" w:eastAsiaTheme="majorEastAsia" w:hAnsi="Museo Slab 500"/>
      <w:color w:val="FFFFFF" w:themeColor="background1"/>
      <w:spacing w:val="-10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AB753B"/>
    <w:rPr>
      <w:rFonts w:ascii="Museo Slab 500" w:eastAsiaTheme="majorEastAsia" w:hAnsi="Museo Slab 500" w:cs="Open Sans"/>
      <w:color w:val="FFFFFF" w:themeColor="background1"/>
      <w:spacing w:val="-10"/>
      <w:kern w:val="28"/>
      <w:sz w:val="72"/>
      <w:szCs w:val="72"/>
    </w:rPr>
  </w:style>
  <w:style w:type="paragraph" w:styleId="ListParagraph">
    <w:name w:val="List Paragraph"/>
    <w:basedOn w:val="Normal"/>
    <w:link w:val="ListParagraphChar"/>
    <w:uiPriority w:val="34"/>
    <w:qFormat/>
    <w:rsid w:val="009645CD"/>
    <w:pPr>
      <w:spacing w:line="288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022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22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20221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20221"/>
  </w:style>
  <w:style w:type="paragraph" w:styleId="Footer">
    <w:name w:val="footer"/>
    <w:basedOn w:val="Normal"/>
    <w:link w:val="FooterChar"/>
    <w:uiPriority w:val="99"/>
    <w:unhideWhenUsed/>
    <w:rsid w:val="0032022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20221"/>
  </w:style>
  <w:style w:type="character" w:styleId="PlaceholderText">
    <w:name w:val="Placeholder Text"/>
    <w:basedOn w:val="DefaultParagraphFont"/>
    <w:uiPriority w:val="99"/>
    <w:semiHidden/>
    <w:rsid w:val="005352CA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7140F8"/>
    <w:rPr>
      <w:rFonts w:ascii="Open Sans" w:eastAsiaTheme="majorEastAsia" w:hAnsi="Open Sans" w:cs="Open Sans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F0625"/>
    <w:rPr>
      <w:rFonts w:ascii="Open Sans" w:eastAsiaTheme="majorEastAsia" w:hAnsi="Open Sans" w:cstheme="majorBidi"/>
      <w:color w:val="2E74B5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E57C2"/>
    <w:rPr>
      <w:rFonts w:ascii="Open Sans" w:eastAsiaTheme="majorEastAsia" w:hAnsi="Open Sans" w:cstheme="majorBidi"/>
      <w:iCs/>
      <w:color w:val="2E74B5"/>
      <w:sz w:val="26"/>
      <w:szCs w:val="20"/>
    </w:rPr>
  </w:style>
  <w:style w:type="table" w:customStyle="1" w:styleId="GridTable5Dark-Accent11">
    <w:name w:val="Grid Table 5 Dark - Accent 11"/>
    <w:aliases w:val="Head Start"/>
    <w:basedOn w:val="TableNormal"/>
    <w:uiPriority w:val="50"/>
    <w:rsid w:val="00F24DD9"/>
    <w:pPr>
      <w:spacing w:after="0" w:line="240" w:lineRule="auto"/>
    </w:pPr>
    <w:rPr>
      <w:rFonts w:ascii="Open Sans" w:hAnsi="Open Sans"/>
    </w:rPr>
    <w:tblPr>
      <w:tblStyleRowBandSize w:val="1"/>
      <w:tblStyleColBandSize w:val="1"/>
      <w:tblBorders>
        <w:top w:val="single" w:sz="4" w:space="0" w:color="003F6A"/>
        <w:left w:val="single" w:sz="4" w:space="0" w:color="003F6A"/>
        <w:bottom w:val="single" w:sz="4" w:space="0" w:color="003F6A"/>
        <w:right w:val="single" w:sz="4" w:space="0" w:color="003F6A"/>
        <w:insideH w:val="single" w:sz="4" w:space="0" w:color="003F6A"/>
        <w:insideV w:val="single" w:sz="4" w:space="0" w:color="003F6A"/>
      </w:tblBorders>
    </w:tblPr>
    <w:tcPr>
      <w:shd w:val="clear" w:color="auto" w:fill="FFFFFF" w:themeFill="background1"/>
    </w:tcPr>
    <w:tblStylePr w:type="firstRow">
      <w:pPr>
        <w:jc w:val="center"/>
      </w:pPr>
      <w:rPr>
        <w:rFonts w:ascii="Open Sans" w:hAnsi="Open Sans"/>
        <w:b/>
        <w:bCs/>
        <w:color w:val="FFFFFF" w:themeColor="background1"/>
      </w:rPr>
      <w:tblPr/>
      <w:tcPr>
        <w:shd w:val="clear" w:color="auto" w:fill="005D9D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005D9D"/>
      </w:tcPr>
    </w:tblStylePr>
    <w:tblStylePr w:type="firstCol">
      <w:rPr>
        <w:rFonts w:ascii="Open Sans" w:hAnsi="Open Sans"/>
        <w:b/>
        <w:bCs/>
        <w:color w:val="auto"/>
      </w:rPr>
    </w:tblStylePr>
    <w:tblStylePr w:type="lastCol">
      <w:rPr>
        <w:b/>
        <w:bCs/>
        <w:color w:val="FFFFFF" w:themeColor="background1"/>
      </w:rPr>
      <w:tblPr/>
      <w:tcPr>
        <w:shd w:val="clear" w:color="auto" w:fill="347CAD"/>
      </w:tcPr>
    </w:tblStylePr>
    <w:tblStylePr w:type="band1Vert">
      <w:tblPr/>
      <w:tcPr>
        <w:shd w:val="clear" w:color="auto" w:fill="46A7E9"/>
      </w:tcPr>
    </w:tblStylePr>
    <w:tblStylePr w:type="band2Horz">
      <w:tblPr/>
      <w:tcPr>
        <w:shd w:val="clear" w:color="auto" w:fill="46A7E9"/>
      </w:tcPr>
    </w:tblStylePr>
  </w:style>
  <w:style w:type="table" w:styleId="TableGrid">
    <w:name w:val="Table Grid"/>
    <w:basedOn w:val="TableNormal"/>
    <w:uiPriority w:val="39"/>
    <w:rsid w:val="00F24D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865F8A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TOCHeading">
    <w:name w:val="TOC Heading"/>
    <w:basedOn w:val="Heading1"/>
    <w:next w:val="Normal"/>
    <w:link w:val="TOCHeadingChar"/>
    <w:uiPriority w:val="39"/>
    <w:semiHidden/>
    <w:unhideWhenUsed/>
    <w:qFormat/>
    <w:rsid w:val="00AB753B"/>
    <w:pPr>
      <w:spacing w:before="480" w:after="0" w:line="276" w:lineRule="auto"/>
      <w:outlineLvl w:val="9"/>
    </w:pPr>
    <w:rPr>
      <w:rFonts w:asciiTheme="majorHAnsi" w:hAnsiTheme="majorHAnsi" w:cstheme="majorBidi"/>
      <w:b/>
      <w:bCs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AB753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B753B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B753B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AB753B"/>
    <w:rPr>
      <w:color w:val="0563C1" w:themeColor="hyperlink"/>
      <w:u w:val="single"/>
    </w:rPr>
  </w:style>
  <w:style w:type="paragraph" w:customStyle="1" w:styleId="TableofContents">
    <w:name w:val="Table of Contents"/>
    <w:basedOn w:val="TOCHeading"/>
    <w:link w:val="TableofContentsChar"/>
    <w:qFormat/>
    <w:rsid w:val="009678F9"/>
    <w:rPr>
      <w:rFonts w:ascii="Open Sans" w:hAnsi="Open Sans" w:cs="Open San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678F9"/>
    <w:pPr>
      <w:spacing w:after="0"/>
    </w:pPr>
    <w:rPr>
      <w:sz w:val="20"/>
    </w:rPr>
  </w:style>
  <w:style w:type="character" w:customStyle="1" w:styleId="TOCHeadingChar">
    <w:name w:val="TOC Heading Char"/>
    <w:basedOn w:val="Heading1Char"/>
    <w:link w:val="TOCHeading"/>
    <w:uiPriority w:val="39"/>
    <w:semiHidden/>
    <w:rsid w:val="009678F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ja-JP"/>
    </w:rPr>
  </w:style>
  <w:style w:type="character" w:customStyle="1" w:styleId="TableofContentsChar">
    <w:name w:val="Table of Contents Char"/>
    <w:basedOn w:val="TOCHeadingChar"/>
    <w:link w:val="TableofContents"/>
    <w:rsid w:val="009678F9"/>
    <w:rPr>
      <w:rFonts w:ascii="Open Sans" w:eastAsiaTheme="majorEastAsia" w:hAnsi="Open Sans" w:cs="Open Sans"/>
      <w:b/>
      <w:bCs/>
      <w:color w:val="2E74B5" w:themeColor="accent1" w:themeShade="BF"/>
      <w:sz w:val="28"/>
      <w:szCs w:val="28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678F9"/>
    <w:rPr>
      <w:rFonts w:ascii="Open Sans" w:hAnsi="Open Sans" w:cs="Open Sans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678F9"/>
    <w:rPr>
      <w:vertAlign w:val="superscript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9645CD"/>
    <w:rPr>
      <w:rFonts w:ascii="Open Sans" w:hAnsi="Open Sans" w:cs="Open Sans"/>
      <w:szCs w:val="20"/>
    </w:rPr>
  </w:style>
  <w:style w:type="character" w:styleId="Strong">
    <w:name w:val="Strong"/>
    <w:basedOn w:val="DefaultParagraphFont"/>
    <w:uiPriority w:val="22"/>
    <w:qFormat/>
    <w:rsid w:val="00546069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F05632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D0D8A"/>
    <w:rPr>
      <w:color w:val="808080"/>
      <w:shd w:val="clear" w:color="auto" w:fill="E6E6E6"/>
    </w:rPr>
  </w:style>
  <w:style w:type="paragraph" w:styleId="PlainText">
    <w:name w:val="Plain Text"/>
    <w:basedOn w:val="Normal"/>
    <w:link w:val="PlainTextChar"/>
    <w:rsid w:val="00CD0D8A"/>
    <w:pPr>
      <w:spacing w:after="0"/>
    </w:pPr>
    <w:rPr>
      <w:rFonts w:ascii="Courier New" w:eastAsia="Times New Roman" w:hAnsi="Courier New" w:cs="Times New Roman"/>
      <w:sz w:val="20"/>
      <w:lang w:val="x-none" w:eastAsia="x-none"/>
    </w:rPr>
  </w:style>
  <w:style w:type="character" w:customStyle="1" w:styleId="PlainTextChar">
    <w:name w:val="Plain Text Char"/>
    <w:basedOn w:val="DefaultParagraphFont"/>
    <w:link w:val="PlainText"/>
    <w:rsid w:val="00CD0D8A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styleId="PageNumber">
    <w:name w:val="page number"/>
    <w:basedOn w:val="DefaultParagraphFont"/>
    <w:uiPriority w:val="99"/>
    <w:semiHidden/>
    <w:unhideWhenUsed/>
    <w:rsid w:val="006272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21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9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OHS@ReviewOps.org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rownbridge@fmpconsulting.com\Desktop\In%20Progress\Danya\HS_FAQ_PDF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AlternateThumbnailUrl xmlns="http://schemas.microsoft.com/sharepoint/v3">
      <Url xsi:nil="true"/>
      <Description xsi:nil="true"/>
    </AlternateThumbnailUrl>
    <ImageCreateDate xmlns="http://schemas.microsoft.com/sharepoint/v3" xsi:nil="true"/>
    <Description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cture" ma:contentTypeID="0x0101020073DE7BA0AB16F74C83579236935DD9E1" ma:contentTypeVersion="0" ma:contentTypeDescription="Upload an image or a photograph." ma:contentTypeScope="" ma:versionID="4efb86a738e24cb9e92ba043f6dd0637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9bece2fad494c46aba9b50cf0a7c2c7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ImageWidth" minOccurs="0"/>
                <xsd:element ref="ns1:ImageHeight" minOccurs="0"/>
                <xsd:element ref="ns1:ImageCreateDate" minOccurs="0"/>
                <xsd:element ref="ns1:Description" minOccurs="0"/>
                <xsd:element ref="ns1:ThumbnailExists" minOccurs="0"/>
                <xsd:element ref="ns1:PreviewExists" minOccurs="0"/>
                <xsd:element ref="ns1:AlternateThumbnailUrl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ImageWidth" ma:index="11" nillable="true" ma:displayName="Picture Width" ma:internalName="ImageWidth" ma:readOnly="true">
      <xsd:simpleType>
        <xsd:restriction base="dms:Unknown"/>
      </xsd:simpleType>
    </xsd:element>
    <xsd:element name="ImageHeight" ma:index="12" nillable="true" ma:displayName="Picture Height" ma:internalName="ImageHeight" ma:readOnly="true">
      <xsd:simpleType>
        <xsd:restriction base="dms:Unknown"/>
      </xsd:simpleType>
    </xsd:element>
    <xsd:element name="ImageCreateDate" ma:index="13" nillable="true" ma:displayName="Date Picture Taken" ma:format="DateTime" ma:hidden="true" ma:internalName="ImageCreateDate">
      <xsd:simpleType>
        <xsd:restriction base="dms:DateTime"/>
      </xsd:simpleType>
    </xsd:element>
    <xsd:element name="Description" ma:index="14" nillable="true" ma:displayName="Description" ma:description="Used as alternative text for the picture." ma:hidden="true" ma:internalName="Description">
      <xsd:simpleType>
        <xsd:restriction base="dms:Note"/>
      </xsd:simpleType>
    </xsd:element>
    <xsd:element name="ThumbnailExists" ma:index="23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24" nillable="true" ma:displayName="Preview Exists" ma:default="FALSE" ma:hidden="true" ma:internalName="PreviewExists" ma:readOnly="true">
      <xsd:simpleType>
        <xsd:restriction base="dms:Boolean"/>
      </xsd:simpleType>
    </xsd:element>
    <xsd:element name="AlternateThumbnailUrl" ma:index="25" nillable="true" ma:displayName="Preview Image URL" ma:format="Image" ma:hidden="true" ma:internalName="AlternateThumbnail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8" ma:displayName="Title"/>
        <xsd:element ref="dc:subject" minOccurs="0" maxOccurs="1"/>
        <xsd:element ref="dc:description" minOccurs="0" maxOccurs="1"/>
        <xsd:element name="keywords" minOccurs="0" maxOccurs="1" type="xsd:string" ma:index="20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496D6BA-A28C-447C-B6FA-6E7317155C1A}">
  <ds:schemaRefs>
    <ds:schemaRef ds:uri="http://schemas.microsoft.com/office/2006/metadata/propertie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E0502B7-57C7-42E7-9A7D-BE375F12AD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D7533BC2-D716-4BA8-8555-4FFA7BFCB94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8EFCB9-F5EB-4232-A16C-515C652B3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HS_FAQ_PDF_Template.dotx</Template>
  <TotalTime>1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Overview of Head Start</vt:lpstr>
    </vt:vector>
  </TitlesOfParts>
  <Company>Danya</Company>
  <LinksUpToDate>false</LinksUpToDate>
  <CharactersWithSpaces>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Overview of Head Start</dc:title>
  <dc:creator>Head Start Monitoring Support</dc:creator>
  <cp:lastModifiedBy>Azurdee Lancaster</cp:lastModifiedBy>
  <cp:revision>5</cp:revision>
  <cp:lastPrinted>2015-08-04T17:56:00Z</cp:lastPrinted>
  <dcterms:created xsi:type="dcterms:W3CDTF">2019-01-02T23:18:00Z</dcterms:created>
  <dcterms:modified xsi:type="dcterms:W3CDTF">2019-04-24T12:07:00Z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0x0101020073DE7BA0AB16F74C83579236935DD9E1</vt:lpwstr>
  </property>
</Properties>
</file>